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464"/>
      </w:tblGrid>
      <w:tr w:rsidR="006D21FA" w:rsidTr="00BC7490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  <w:spacing w:val="-11"/>
                <w:sz w:val="22"/>
                <w:szCs w:val="22"/>
              </w:rPr>
              <w:id w:val="2143227416"/>
              <w:lock w:val="sdtContentLocked"/>
              <w:picture/>
            </w:sdtPr>
            <w:sdtEndPr/>
            <w:sdtContent>
              <w:p w:rsidR="006D21FA" w:rsidRDefault="006D21FA" w:rsidP="00DB1CCA">
                <w:pPr>
                  <w:jc w:val="center"/>
                  <w:rPr>
                    <w:spacing w:val="-11"/>
                    <w:sz w:val="22"/>
                    <w:szCs w:val="22"/>
                  </w:rPr>
                </w:pPr>
                <w:r>
                  <w:rPr>
                    <w:noProof/>
                    <w:spacing w:val="-11"/>
                    <w:sz w:val="22"/>
                    <w:szCs w:val="22"/>
                  </w:rPr>
                  <w:drawing>
                    <wp:inline distT="0" distB="0" distL="0" distR="0" wp14:anchorId="27EE89AF" wp14:editId="0524C2FD">
                      <wp:extent cx="561975" cy="723900"/>
                      <wp:effectExtent l="0" t="0" r="9525" b="0"/>
                      <wp:docPr id="1" name="Рисунок 1" descr="Черно-белый 01_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Черно-белый 01_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D21FA" w:rsidTr="00BC7490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sz w:val="24"/>
                <w:szCs w:val="24"/>
              </w:rPr>
              <w:id w:val="-739720664"/>
              <w:lock w:val="sdtContentLocked"/>
            </w:sdtPr>
            <w:sdtEndPr/>
            <w:sdtContent>
              <w:p w:rsidR="006D21FA" w:rsidRDefault="00C60A97" w:rsidP="00C60A97">
                <w:pPr>
                  <w:shd w:val="clear" w:color="auto" w:fill="FFFFFF"/>
                  <w:jc w:val="center"/>
                  <w:rPr>
                    <w:spacing w:val="-11"/>
                    <w:sz w:val="22"/>
                    <w:szCs w:val="22"/>
                  </w:rPr>
                </w:pPr>
                <w:r w:rsidRPr="00C60A97">
                  <w:rPr>
                    <w:sz w:val="24"/>
                    <w:szCs w:val="24"/>
                  </w:rPr>
                  <w:t>АДМИНИСТРАЦИЯ  ГОРОДА БАРНАУЛА</w:t>
                </w:r>
              </w:p>
            </w:sdtContent>
          </w:sdt>
        </w:tc>
      </w:tr>
      <w:tr w:rsidR="006D21FA" w:rsidTr="00BC7490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Verdana" w:hAnsi="Verdana" w:cs="Arial"/>
                <w:b/>
                <w:bCs/>
                <w:sz w:val="30"/>
                <w:szCs w:val="30"/>
              </w:rPr>
              <w:id w:val="2061820696"/>
              <w:lock w:val="sdtContentLocked"/>
            </w:sdtPr>
            <w:sdtEndPr/>
            <w:sdtContent>
              <w:p w:rsidR="006D21FA" w:rsidRDefault="006D21FA" w:rsidP="006D21FA">
                <w:pPr>
                  <w:keepNext/>
                  <w:widowControl w:val="0"/>
                  <w:shd w:val="clear" w:color="auto" w:fill="FFFFFF"/>
                  <w:autoSpaceDE w:val="0"/>
                  <w:autoSpaceDN w:val="0"/>
                  <w:adjustRightInd w:val="0"/>
                  <w:spacing w:before="182"/>
                  <w:jc w:val="center"/>
                  <w:outlineLvl w:val="0"/>
                  <w:rPr>
                    <w:spacing w:val="-11"/>
                    <w:sz w:val="22"/>
                    <w:szCs w:val="22"/>
                  </w:rPr>
                </w:pPr>
                <w:r w:rsidRPr="004F5A58">
                  <w:rPr>
                    <w:rFonts w:ascii="Verdana" w:hAnsi="Verdana" w:cs="Arial"/>
                    <w:b/>
                    <w:bCs/>
                    <w:sz w:val="30"/>
                    <w:szCs w:val="30"/>
                  </w:rPr>
                  <w:t>ПОСТАНОВЛЕНИЕ</w:t>
                </w:r>
              </w:p>
            </w:sdtContent>
          </w:sdt>
        </w:tc>
      </w:tr>
    </w:tbl>
    <w:p w:rsidR="00DB1CCA" w:rsidRPr="004F5A58" w:rsidRDefault="00DB1CCA" w:rsidP="00DB1CCA">
      <w:pPr>
        <w:shd w:val="clear" w:color="auto" w:fill="FFFFFF"/>
        <w:jc w:val="center"/>
        <w:rPr>
          <w:spacing w:val="-11"/>
          <w:sz w:val="22"/>
          <w:szCs w:val="22"/>
        </w:rPr>
      </w:pPr>
    </w:p>
    <w:p w:rsidR="00DB1CCA" w:rsidRDefault="00DB1CCA" w:rsidP="00DB1CCA">
      <w:pPr>
        <w:pStyle w:val="a6"/>
        <w:tabs>
          <w:tab w:val="left" w:pos="993"/>
        </w:tabs>
        <w:spacing w:after="0" w:line="240" w:lineRule="auto"/>
        <w:ind w:left="0"/>
        <w:jc w:val="center"/>
        <w:rPr>
          <w:sz w:val="28"/>
          <w:szCs w:val="28"/>
        </w:rPr>
      </w:pPr>
    </w:p>
    <w:p w:rsidR="00BC7490" w:rsidRPr="000C653D" w:rsidRDefault="00BC7490" w:rsidP="00DB1CCA">
      <w:pPr>
        <w:pStyle w:val="a6"/>
        <w:tabs>
          <w:tab w:val="left" w:pos="993"/>
        </w:tabs>
        <w:spacing w:after="0" w:line="240" w:lineRule="auto"/>
        <w:ind w:left="0"/>
        <w:jc w:val="center"/>
        <w:rPr>
          <w:sz w:val="24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BC7490" w:rsidTr="00BC7490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Times New Roman" w:hAnsi="Times New Roman"/>
                <w:sz w:val="28"/>
                <w:szCs w:val="28"/>
              </w:rPr>
              <w:id w:val="-1755271459"/>
              <w:lock w:val="sdtContentLocked"/>
            </w:sdtPr>
            <w:sdtEndPr/>
            <w:sdtContent>
              <w:p w:rsidR="00BC7490" w:rsidRDefault="00BC7490" w:rsidP="00BC7490">
                <w:pPr>
                  <w:pStyle w:val="a6"/>
                  <w:tabs>
                    <w:tab w:val="left" w:pos="993"/>
                  </w:tabs>
                  <w:spacing w:after="0" w:line="240" w:lineRule="auto"/>
                  <w:ind w:left="0"/>
                  <w:rPr>
                    <w:sz w:val="28"/>
                    <w:szCs w:val="28"/>
                  </w:rPr>
                </w:pPr>
                <w:r w:rsidRPr="00876A2A">
                  <w:rPr>
                    <w:rFonts w:ascii="Times New Roman" w:hAnsi="Times New Roman"/>
                    <w:sz w:val="24"/>
                    <w:szCs w:val="24"/>
                  </w:rPr>
                  <w:t>От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t xml:space="preserve"> ________________</w:t>
                </w:r>
              </w:p>
            </w:sdtContent>
          </w:sdt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BC7490" w:rsidRDefault="00BC7490" w:rsidP="00DB1CCA">
            <w:pPr>
              <w:pStyle w:val="a6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sz w:val="28"/>
                <w:szCs w:val="28"/>
              </w:rPr>
              <w:id w:val="173475346"/>
              <w:lock w:val="sdtContentLocked"/>
            </w:sdtPr>
            <w:sdtEndPr>
              <w:rPr>
                <w:rFonts w:ascii="Times New Roman" w:hAnsi="Times New Roman"/>
              </w:rPr>
            </w:sdtEndPr>
            <w:sdtContent>
              <w:p w:rsidR="00BC7490" w:rsidRPr="00BC7490" w:rsidRDefault="00BC7490" w:rsidP="00BC7490">
                <w:pPr>
                  <w:pStyle w:val="a6"/>
                  <w:tabs>
                    <w:tab w:val="left" w:pos="993"/>
                  </w:tabs>
                  <w:spacing w:after="0" w:line="240" w:lineRule="auto"/>
                  <w:ind w:left="0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       </w:t>
                </w:r>
                <w:r w:rsidRPr="00876A2A">
                  <w:rPr>
                    <w:rFonts w:ascii="Times New Roman" w:hAnsi="Times New Roman"/>
                    <w:sz w:val="24"/>
                    <w:szCs w:val="24"/>
                  </w:rPr>
                  <w:t>№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t xml:space="preserve"> ______________</w:t>
                </w:r>
              </w:p>
            </w:sdtContent>
          </w:sdt>
        </w:tc>
      </w:tr>
    </w:tbl>
    <w:p w:rsidR="00DB1CCA" w:rsidRPr="00435D11" w:rsidRDefault="00DB1CCA" w:rsidP="00DB1CCA">
      <w:pPr>
        <w:overflowPunct w:val="0"/>
        <w:autoSpaceDE w:val="0"/>
        <w:autoSpaceDN w:val="0"/>
        <w:adjustRightInd w:val="0"/>
        <w:textAlignment w:val="baseline"/>
        <w:rPr>
          <w:sz w:val="22"/>
          <w:szCs w:val="28"/>
        </w:rPr>
      </w:pPr>
    </w:p>
    <w:p w:rsidR="00F573C8" w:rsidRPr="00435D11" w:rsidRDefault="00F573C8" w:rsidP="00DB1CCA">
      <w:pPr>
        <w:overflowPunct w:val="0"/>
        <w:autoSpaceDE w:val="0"/>
        <w:autoSpaceDN w:val="0"/>
        <w:adjustRightInd w:val="0"/>
        <w:textAlignment w:val="baseline"/>
        <w:rPr>
          <w:sz w:val="22"/>
          <w:szCs w:val="28"/>
        </w:rPr>
      </w:pPr>
    </w:p>
    <w:p w:rsidR="0000485C" w:rsidRDefault="009671B0" w:rsidP="009671B0">
      <w:pPr>
        <w:pStyle w:val="ab"/>
        <w:tabs>
          <w:tab w:val="left" w:pos="3969"/>
        </w:tabs>
        <w:ind w:right="5385"/>
        <w:rPr>
          <w:szCs w:val="28"/>
        </w:rPr>
      </w:pPr>
      <w:r w:rsidRPr="009671B0">
        <w:rPr>
          <w:szCs w:val="28"/>
        </w:rPr>
        <w:t>Об утверждении Порядка предоставления юридическим лицам муниципальных гарантий города Барнаула</w:t>
      </w:r>
    </w:p>
    <w:p w:rsidR="00DB1CCA" w:rsidRPr="00435D11" w:rsidRDefault="00DB1CCA" w:rsidP="004C19F7">
      <w:pPr>
        <w:pStyle w:val="a6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Cs w:val="28"/>
        </w:rPr>
      </w:pPr>
    </w:p>
    <w:p w:rsidR="009671B0" w:rsidRPr="00435D11" w:rsidRDefault="009671B0" w:rsidP="004C19F7">
      <w:pPr>
        <w:pStyle w:val="a6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9464"/>
      </w:tblGrid>
      <w:tr w:rsidR="00BC7490" w:rsidTr="00456E03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AD45B6" w:rsidRPr="00C37436" w:rsidRDefault="001C1E5C" w:rsidP="00AD45B6">
            <w:pPr>
              <w:tabs>
                <w:tab w:val="left" w:pos="1701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9671B0">
              <w:rPr>
                <w:sz w:val="28"/>
                <w:szCs w:val="28"/>
              </w:rPr>
              <w:t xml:space="preserve"> соответствии с Бюджетным кодексом Российской Федерации</w:t>
            </w:r>
            <w:r w:rsidR="00863A9A">
              <w:rPr>
                <w:sz w:val="28"/>
                <w:szCs w:val="28"/>
              </w:rPr>
              <w:t>,</w:t>
            </w:r>
            <w:bookmarkStart w:id="0" w:name="_GoBack"/>
            <w:bookmarkEnd w:id="0"/>
            <w:r w:rsidRPr="00C3743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  <w:t>в</w:t>
            </w:r>
            <w:r w:rsidR="009671B0" w:rsidRPr="009671B0">
              <w:rPr>
                <w:sz w:val="28"/>
                <w:szCs w:val="28"/>
              </w:rPr>
              <w:t xml:space="preserve"> целях </w:t>
            </w:r>
            <w:proofErr w:type="gramStart"/>
            <w:r>
              <w:rPr>
                <w:sz w:val="28"/>
                <w:szCs w:val="28"/>
              </w:rPr>
              <w:t>совершенствования</w:t>
            </w:r>
            <w:r w:rsidR="009671B0" w:rsidRPr="009671B0">
              <w:rPr>
                <w:sz w:val="28"/>
                <w:szCs w:val="28"/>
              </w:rPr>
              <w:t xml:space="preserve"> эффективности процедуры предоставления муниципальных гарантий</w:t>
            </w:r>
            <w:proofErr w:type="gramEnd"/>
            <w:r w:rsidR="009671B0" w:rsidRPr="009671B0">
              <w:rPr>
                <w:sz w:val="28"/>
                <w:szCs w:val="28"/>
              </w:rPr>
              <w:t xml:space="preserve"> города Барнаула </w:t>
            </w:r>
          </w:p>
          <w:sdt>
            <w:sdtPr>
              <w:rPr>
                <w:sz w:val="28"/>
                <w:szCs w:val="28"/>
              </w:rPr>
              <w:id w:val="-828822770"/>
              <w:lock w:val="sdtContentLocked"/>
            </w:sdtPr>
            <w:sdtEndPr/>
            <w:sdtContent>
              <w:p w:rsidR="00456E03" w:rsidRDefault="00456E03" w:rsidP="00456E03">
                <w:pPr>
                  <w:autoSpaceDE w:val="0"/>
                  <w:autoSpaceDN w:val="0"/>
                  <w:adjustRightInd w:val="0"/>
                  <w:jc w:val="both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ПОСТАНОВЛЯЮ:</w:t>
                </w:r>
              </w:p>
            </w:sdtContent>
          </w:sdt>
          <w:p w:rsidR="009671B0" w:rsidRDefault="009671B0" w:rsidP="009671B0">
            <w:pPr>
              <w:pStyle w:val="ab"/>
              <w:ind w:right="1" w:firstLine="709"/>
              <w:rPr>
                <w:szCs w:val="28"/>
              </w:rPr>
            </w:pPr>
            <w:r w:rsidRPr="009671B0">
              <w:rPr>
                <w:szCs w:val="28"/>
              </w:rPr>
              <w:t>1.</w:t>
            </w:r>
            <w:r>
              <w:rPr>
                <w:szCs w:val="28"/>
              </w:rPr>
              <w:t> У</w:t>
            </w:r>
            <w:r w:rsidR="00AD45B6" w:rsidRPr="00AD45B6">
              <w:rPr>
                <w:szCs w:val="28"/>
              </w:rPr>
              <w:t>твер</w:t>
            </w:r>
            <w:r>
              <w:rPr>
                <w:szCs w:val="28"/>
              </w:rPr>
              <w:t>дить</w:t>
            </w:r>
            <w:r w:rsidR="00AD45B6" w:rsidRPr="00AD45B6">
              <w:rPr>
                <w:szCs w:val="28"/>
              </w:rPr>
              <w:t xml:space="preserve"> </w:t>
            </w:r>
            <w:r w:rsidRPr="009671B0">
              <w:rPr>
                <w:szCs w:val="28"/>
              </w:rPr>
              <w:t>Поряд</w:t>
            </w:r>
            <w:r>
              <w:rPr>
                <w:szCs w:val="28"/>
              </w:rPr>
              <w:t>ок</w:t>
            </w:r>
            <w:r w:rsidRPr="009671B0">
              <w:rPr>
                <w:szCs w:val="28"/>
              </w:rPr>
              <w:t xml:space="preserve"> предоставления юридическим лицам муниципальных гарантий города Барнаула</w:t>
            </w:r>
            <w:r>
              <w:rPr>
                <w:szCs w:val="28"/>
              </w:rPr>
              <w:t xml:space="preserve"> (приложение).</w:t>
            </w:r>
          </w:p>
          <w:p w:rsidR="009671B0" w:rsidRDefault="009671B0" w:rsidP="009671B0">
            <w:pPr>
              <w:pStyle w:val="ab"/>
              <w:ind w:right="1" w:firstLine="709"/>
              <w:rPr>
                <w:szCs w:val="28"/>
              </w:rPr>
            </w:pPr>
            <w:r>
              <w:rPr>
                <w:szCs w:val="28"/>
              </w:rPr>
              <w:t>2. </w:t>
            </w:r>
            <w:r w:rsidR="00004499">
              <w:rPr>
                <w:szCs w:val="28"/>
              </w:rPr>
              <w:t>Призна</w:t>
            </w:r>
            <w:r w:rsidRPr="009671B0">
              <w:rPr>
                <w:szCs w:val="28"/>
              </w:rPr>
              <w:t>ть утратившими силу постановления администрации города:</w:t>
            </w:r>
          </w:p>
          <w:p w:rsidR="009671B0" w:rsidRDefault="009671B0" w:rsidP="009671B0">
            <w:pPr>
              <w:pStyle w:val="ab"/>
              <w:ind w:right="1" w:firstLine="709"/>
              <w:rPr>
                <w:szCs w:val="28"/>
              </w:rPr>
            </w:pPr>
            <w:r w:rsidRPr="009671B0">
              <w:rPr>
                <w:szCs w:val="28"/>
              </w:rPr>
              <w:t xml:space="preserve">от 21.05.2012 </w:t>
            </w:r>
            <w:r>
              <w:rPr>
                <w:szCs w:val="28"/>
              </w:rPr>
              <w:t>№</w:t>
            </w:r>
            <w:r w:rsidRPr="009671B0">
              <w:rPr>
                <w:szCs w:val="28"/>
              </w:rPr>
              <w:t>1507</w:t>
            </w:r>
            <w:r>
              <w:rPr>
                <w:szCs w:val="28"/>
              </w:rPr>
              <w:t xml:space="preserve"> «</w:t>
            </w:r>
            <w:r w:rsidRPr="009671B0">
              <w:rPr>
                <w:szCs w:val="28"/>
              </w:rPr>
              <w:t>Об утверждении Порядка предоставления юридическим лицам муниципальных гарантий города Барнаула</w:t>
            </w:r>
            <w:r>
              <w:rPr>
                <w:szCs w:val="28"/>
              </w:rPr>
              <w:t>»;</w:t>
            </w:r>
          </w:p>
          <w:p w:rsidR="009671B0" w:rsidRDefault="009671B0" w:rsidP="009671B0">
            <w:pPr>
              <w:pStyle w:val="ab"/>
              <w:ind w:right="1" w:firstLine="709"/>
              <w:rPr>
                <w:szCs w:val="28"/>
              </w:rPr>
            </w:pPr>
            <w:r w:rsidRPr="009671B0">
              <w:rPr>
                <w:szCs w:val="28"/>
              </w:rPr>
              <w:t xml:space="preserve">от 11.07.2013 </w:t>
            </w:r>
            <w:r>
              <w:rPr>
                <w:szCs w:val="28"/>
              </w:rPr>
              <w:t>№</w:t>
            </w:r>
            <w:r w:rsidRPr="009671B0">
              <w:rPr>
                <w:szCs w:val="28"/>
              </w:rPr>
              <w:t>2393</w:t>
            </w:r>
            <w:r>
              <w:rPr>
                <w:szCs w:val="28"/>
              </w:rPr>
              <w:t xml:space="preserve"> «</w:t>
            </w:r>
            <w:r w:rsidRPr="009671B0">
              <w:rPr>
                <w:szCs w:val="28"/>
              </w:rPr>
              <w:t xml:space="preserve">О внесении изменений и дополнений </w:t>
            </w:r>
            <w:r>
              <w:rPr>
                <w:szCs w:val="28"/>
              </w:rPr>
              <w:br/>
            </w:r>
            <w:r w:rsidRPr="009671B0">
              <w:rPr>
                <w:szCs w:val="28"/>
              </w:rPr>
              <w:t xml:space="preserve">в приложение к постановлению администрации города от 21.05.2012 </w:t>
            </w:r>
            <w:r>
              <w:rPr>
                <w:szCs w:val="28"/>
              </w:rPr>
              <w:t>№</w:t>
            </w:r>
            <w:r w:rsidRPr="009671B0">
              <w:rPr>
                <w:szCs w:val="28"/>
              </w:rPr>
              <w:t xml:space="preserve">1507 </w:t>
            </w:r>
            <w:r>
              <w:rPr>
                <w:szCs w:val="28"/>
              </w:rPr>
              <w:t>«</w:t>
            </w:r>
            <w:r w:rsidRPr="009671B0">
              <w:rPr>
                <w:szCs w:val="28"/>
              </w:rPr>
              <w:t>Об утверждении Порядка предоставления юридическим лицам муниципальных гарантий города Барнаула</w:t>
            </w:r>
            <w:r>
              <w:rPr>
                <w:szCs w:val="28"/>
              </w:rPr>
              <w:t>»;</w:t>
            </w:r>
          </w:p>
          <w:p w:rsidR="009671B0" w:rsidRDefault="009671B0" w:rsidP="009671B0">
            <w:pPr>
              <w:pStyle w:val="ab"/>
              <w:ind w:right="1" w:firstLine="709"/>
              <w:rPr>
                <w:szCs w:val="28"/>
              </w:rPr>
            </w:pPr>
            <w:r w:rsidRPr="009671B0">
              <w:rPr>
                <w:szCs w:val="28"/>
              </w:rPr>
              <w:t xml:space="preserve">от 28.07.2015 </w:t>
            </w:r>
            <w:r>
              <w:rPr>
                <w:szCs w:val="28"/>
              </w:rPr>
              <w:t>№</w:t>
            </w:r>
            <w:r w:rsidRPr="009671B0">
              <w:rPr>
                <w:szCs w:val="28"/>
              </w:rPr>
              <w:t>1234</w:t>
            </w:r>
            <w:r>
              <w:rPr>
                <w:szCs w:val="28"/>
              </w:rPr>
              <w:t xml:space="preserve"> «</w:t>
            </w:r>
            <w:r w:rsidRPr="009671B0">
              <w:rPr>
                <w:szCs w:val="28"/>
              </w:rPr>
              <w:t xml:space="preserve">О внесении изменений и дополнений </w:t>
            </w:r>
            <w:r>
              <w:rPr>
                <w:szCs w:val="28"/>
              </w:rPr>
              <w:br/>
            </w:r>
            <w:r w:rsidRPr="009671B0">
              <w:rPr>
                <w:szCs w:val="28"/>
              </w:rPr>
              <w:t xml:space="preserve">в приложение к постановлению администрации города от 21.05.2012 </w:t>
            </w:r>
            <w:r>
              <w:rPr>
                <w:szCs w:val="28"/>
              </w:rPr>
              <w:t>№</w:t>
            </w:r>
            <w:r w:rsidRPr="009671B0">
              <w:rPr>
                <w:szCs w:val="28"/>
              </w:rPr>
              <w:t xml:space="preserve">1507 (в редакции постановления от 11.07.2013 </w:t>
            </w:r>
            <w:r>
              <w:rPr>
                <w:szCs w:val="28"/>
              </w:rPr>
              <w:t>№</w:t>
            </w:r>
            <w:r w:rsidRPr="009671B0">
              <w:rPr>
                <w:szCs w:val="28"/>
              </w:rPr>
              <w:t>2393)</w:t>
            </w:r>
            <w:r>
              <w:rPr>
                <w:szCs w:val="28"/>
              </w:rPr>
              <w:t>;</w:t>
            </w:r>
          </w:p>
          <w:p w:rsidR="009671B0" w:rsidRDefault="009671B0" w:rsidP="009671B0">
            <w:pPr>
              <w:pStyle w:val="ab"/>
              <w:ind w:right="1" w:firstLine="709"/>
              <w:rPr>
                <w:szCs w:val="28"/>
              </w:rPr>
            </w:pPr>
            <w:r w:rsidRPr="009671B0">
              <w:rPr>
                <w:szCs w:val="28"/>
              </w:rPr>
              <w:t xml:space="preserve">от 09.08.2016 </w:t>
            </w:r>
            <w:r>
              <w:rPr>
                <w:szCs w:val="28"/>
              </w:rPr>
              <w:t>№</w:t>
            </w:r>
            <w:r w:rsidRPr="009671B0">
              <w:rPr>
                <w:szCs w:val="28"/>
              </w:rPr>
              <w:t>1605</w:t>
            </w:r>
            <w:r>
              <w:rPr>
                <w:szCs w:val="28"/>
              </w:rPr>
              <w:t xml:space="preserve"> «</w:t>
            </w:r>
            <w:r w:rsidRPr="009671B0">
              <w:rPr>
                <w:szCs w:val="28"/>
              </w:rPr>
              <w:t xml:space="preserve">О внесении изменений и дополнений </w:t>
            </w:r>
            <w:r>
              <w:rPr>
                <w:szCs w:val="28"/>
              </w:rPr>
              <w:br/>
            </w:r>
            <w:r w:rsidRPr="009671B0">
              <w:rPr>
                <w:szCs w:val="28"/>
              </w:rPr>
              <w:t xml:space="preserve">в приложение к постановлению администрации города от 21.05.2012 </w:t>
            </w:r>
            <w:r>
              <w:rPr>
                <w:szCs w:val="28"/>
              </w:rPr>
              <w:t>№</w:t>
            </w:r>
            <w:r w:rsidRPr="009671B0">
              <w:rPr>
                <w:szCs w:val="28"/>
              </w:rPr>
              <w:t xml:space="preserve">1507 (в редакции постановления от 28.07.2015 </w:t>
            </w:r>
            <w:r>
              <w:rPr>
                <w:szCs w:val="28"/>
              </w:rPr>
              <w:t>№</w:t>
            </w:r>
            <w:r w:rsidRPr="009671B0">
              <w:rPr>
                <w:szCs w:val="28"/>
              </w:rPr>
              <w:t>1234)</w:t>
            </w:r>
            <w:r>
              <w:rPr>
                <w:szCs w:val="28"/>
              </w:rPr>
              <w:t>.</w:t>
            </w:r>
          </w:p>
          <w:p w:rsidR="0000485C" w:rsidRDefault="009671B0" w:rsidP="00AD45B6">
            <w:pPr>
              <w:pStyle w:val="ab"/>
              <w:ind w:right="1" w:firstLine="709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00485C">
              <w:rPr>
                <w:szCs w:val="28"/>
              </w:rPr>
              <w:t xml:space="preserve">. Постановление </w:t>
            </w:r>
            <w:proofErr w:type="gramStart"/>
            <w:r w:rsidR="0000485C">
              <w:rPr>
                <w:szCs w:val="28"/>
              </w:rPr>
              <w:t>вступает в силу со дня официального опубликования и распространяет</w:t>
            </w:r>
            <w:proofErr w:type="gramEnd"/>
            <w:r w:rsidR="0000485C">
              <w:rPr>
                <w:szCs w:val="28"/>
              </w:rPr>
              <w:t xml:space="preserve"> свое действие на правоотношения, возникшие </w:t>
            </w:r>
            <w:r w:rsidR="0000485C">
              <w:rPr>
                <w:szCs w:val="28"/>
              </w:rPr>
              <w:br/>
              <w:t>с 01.01.2020.</w:t>
            </w:r>
          </w:p>
          <w:p w:rsidR="0000485C" w:rsidRPr="00324D15" w:rsidRDefault="009671B0" w:rsidP="0000485C">
            <w:pPr>
              <w:tabs>
                <w:tab w:val="left" w:pos="1701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0485C" w:rsidRPr="00324D15">
              <w:rPr>
                <w:sz w:val="28"/>
                <w:szCs w:val="28"/>
              </w:rPr>
              <w:t>. </w:t>
            </w:r>
            <w:r w:rsidR="0000485C">
              <w:rPr>
                <w:sz w:val="28"/>
                <w:szCs w:val="28"/>
              </w:rPr>
              <w:t>Комитету информационной политики (Андреева Е.С.) обеспечить опубликование</w:t>
            </w:r>
            <w:r w:rsidR="008F6B5E">
              <w:rPr>
                <w:sz w:val="28"/>
                <w:szCs w:val="28"/>
              </w:rPr>
              <w:t xml:space="preserve"> </w:t>
            </w:r>
            <w:r w:rsidR="0000485C">
              <w:rPr>
                <w:sz w:val="28"/>
                <w:szCs w:val="28"/>
              </w:rPr>
              <w:t xml:space="preserve">постановления </w:t>
            </w:r>
            <w:r w:rsidR="0000485C" w:rsidRPr="00324D15">
              <w:rPr>
                <w:sz w:val="28"/>
                <w:szCs w:val="28"/>
              </w:rPr>
              <w:t xml:space="preserve">в газете «Вечерний Барнаул» и </w:t>
            </w:r>
            <w:r w:rsidR="0014228C">
              <w:rPr>
                <w:sz w:val="28"/>
                <w:szCs w:val="28"/>
              </w:rPr>
              <w:t xml:space="preserve">размещение </w:t>
            </w:r>
            <w:r w:rsidR="0000485C" w:rsidRPr="00324D15">
              <w:rPr>
                <w:sz w:val="28"/>
                <w:szCs w:val="28"/>
              </w:rPr>
              <w:t>на официальном Интернет-сайте города Барнаула.</w:t>
            </w:r>
          </w:p>
          <w:p w:rsidR="00A42CBA" w:rsidRPr="0000485C" w:rsidRDefault="009671B0" w:rsidP="00435D11">
            <w:pPr>
              <w:tabs>
                <w:tab w:val="left" w:pos="1701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0485C" w:rsidRPr="00324D15">
              <w:rPr>
                <w:sz w:val="28"/>
                <w:szCs w:val="28"/>
              </w:rPr>
              <w:t>. </w:t>
            </w:r>
            <w:proofErr w:type="gramStart"/>
            <w:r w:rsidR="00435D11" w:rsidRPr="00435D11">
              <w:rPr>
                <w:sz w:val="28"/>
                <w:szCs w:val="28"/>
              </w:rPr>
              <w:t>Контроль за</w:t>
            </w:r>
            <w:proofErr w:type="gramEnd"/>
            <w:r w:rsidR="00435D11" w:rsidRPr="00435D11">
              <w:rPr>
                <w:sz w:val="28"/>
                <w:szCs w:val="28"/>
              </w:rPr>
              <w:t xml:space="preserve"> исполнением постановления возложить на заместителя главы администрации города по экономической политике.</w:t>
            </w:r>
          </w:p>
        </w:tc>
      </w:tr>
    </w:tbl>
    <w:p w:rsidR="00DB1CCA" w:rsidRDefault="00DB1CCA" w:rsidP="0000485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</w:p>
    <w:p w:rsidR="00863A9A" w:rsidRPr="00435D11" w:rsidRDefault="00863A9A" w:rsidP="0000485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8"/>
        </w:rPr>
      </w:pPr>
    </w:p>
    <w:tbl>
      <w:tblPr>
        <w:tblStyle w:val="a9"/>
        <w:tblW w:w="9464" w:type="dxa"/>
        <w:tblLayout w:type="fixed"/>
        <w:tblLook w:val="04A0" w:firstRow="1" w:lastRow="0" w:firstColumn="1" w:lastColumn="0" w:noHBand="0" w:noVBand="1"/>
      </w:tblPr>
      <w:tblGrid>
        <w:gridCol w:w="5920"/>
        <w:gridCol w:w="3544"/>
      </w:tblGrid>
      <w:tr w:rsidR="00BC7490" w:rsidTr="005F33CA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BC7490" w:rsidRDefault="00863A9A" w:rsidP="00863A9A">
            <w:pPr>
              <w:tabs>
                <w:tab w:val="right" w:pos="9357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="0000485C" w:rsidRPr="001B0A6C">
              <w:rPr>
                <w:sz w:val="28"/>
                <w:szCs w:val="28"/>
              </w:rPr>
              <w:t xml:space="preserve"> города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BC7490" w:rsidRPr="0000485C" w:rsidRDefault="0000485C" w:rsidP="0000485C">
            <w:pPr>
              <w:autoSpaceDE w:val="0"/>
              <w:autoSpaceDN w:val="0"/>
              <w:adjustRightInd w:val="0"/>
              <w:jc w:val="right"/>
            </w:pPr>
            <w:proofErr w:type="spellStart"/>
            <w:r w:rsidRPr="001B0A6C">
              <w:rPr>
                <w:sz w:val="28"/>
                <w:szCs w:val="28"/>
              </w:rPr>
              <w:t>В.Г.Франк</w:t>
            </w:r>
            <w:proofErr w:type="spellEnd"/>
          </w:p>
        </w:tc>
      </w:tr>
    </w:tbl>
    <w:p w:rsidR="00836AC1" w:rsidRDefault="00836AC1" w:rsidP="00E01F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  <w:sectPr w:rsidR="00836AC1" w:rsidSect="00435D11">
          <w:headerReference w:type="even" r:id="rId10"/>
          <w:headerReference w:type="default" r:id="rId11"/>
          <w:pgSz w:w="11906" w:h="16838" w:code="9"/>
          <w:pgMar w:top="1134" w:right="567" w:bottom="568" w:left="1985" w:header="113" w:footer="113" w:gutter="0"/>
          <w:cols w:space="720"/>
          <w:titlePg/>
          <w:docGrid w:linePitch="272"/>
        </w:sectPr>
      </w:pPr>
    </w:p>
    <w:sdt>
      <w:sdtPr>
        <w:rPr>
          <w:sz w:val="28"/>
          <w:szCs w:val="28"/>
        </w:rPr>
        <w:id w:val="148648346"/>
        <w:lock w:val="sdtContentLocked"/>
      </w:sdtPr>
      <w:sdtEndPr/>
      <w:sdtContent>
        <w:p w:rsidR="00E972C4" w:rsidRDefault="00E972C4" w:rsidP="00E01F50">
          <w:pPr>
            <w:widowControl w:val="0"/>
            <w:autoSpaceDE w:val="0"/>
            <w:autoSpaceDN w:val="0"/>
            <w:adjustRightInd w:val="0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СОГЛАСОВАНО:</w:t>
          </w:r>
        </w:p>
      </w:sdtContent>
    </w:sdt>
    <w:sectPr w:rsidR="00E972C4" w:rsidSect="00DE5BD7">
      <w:pgSz w:w="11906" w:h="16838" w:code="9"/>
      <w:pgMar w:top="1134" w:right="567" w:bottom="1134" w:left="1985" w:header="113" w:footer="11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451" w:rsidRDefault="005E7451">
      <w:r>
        <w:separator/>
      </w:r>
    </w:p>
  </w:endnote>
  <w:endnote w:type="continuationSeparator" w:id="0">
    <w:p w:rsidR="005E7451" w:rsidRDefault="005E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451" w:rsidRDefault="005E7451">
      <w:r>
        <w:separator/>
      </w:r>
    </w:p>
  </w:footnote>
  <w:footnote w:type="continuationSeparator" w:id="0">
    <w:p w:rsidR="005E7451" w:rsidRDefault="005E74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451" w:rsidRDefault="005E745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E7451" w:rsidRDefault="005E7451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451" w:rsidRDefault="005E7451">
    <w:pPr>
      <w:pStyle w:val="a3"/>
      <w:jc w:val="right"/>
    </w:pPr>
  </w:p>
  <w:p w:rsidR="005E7451" w:rsidRDefault="005E7451">
    <w:pPr>
      <w:pStyle w:val="a3"/>
      <w:jc w:val="right"/>
    </w:pPr>
  </w:p>
  <w:p w:rsidR="005E7451" w:rsidRDefault="005E7451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5D11">
      <w:rPr>
        <w:noProof/>
      </w:rPr>
      <w:t>2</w:t>
    </w:r>
    <w:r>
      <w:fldChar w:fldCharType="end"/>
    </w:r>
  </w:p>
  <w:p w:rsidR="005E7451" w:rsidRDefault="005E745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4E3AA6"/>
    <w:multiLevelType w:val="hybridMultilevel"/>
    <w:tmpl w:val="307C6BD4"/>
    <w:lvl w:ilvl="0" w:tplc="3FAC2BC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85C"/>
    <w:rsid w:val="00004499"/>
    <w:rsid w:val="0000485C"/>
    <w:rsid w:val="00023D1B"/>
    <w:rsid w:val="000C653D"/>
    <w:rsid w:val="000D5277"/>
    <w:rsid w:val="00110761"/>
    <w:rsid w:val="0014228C"/>
    <w:rsid w:val="00190255"/>
    <w:rsid w:val="001C1C8E"/>
    <w:rsid w:val="001C1E5C"/>
    <w:rsid w:val="0022585A"/>
    <w:rsid w:val="00246E72"/>
    <w:rsid w:val="002570FC"/>
    <w:rsid w:val="002B23B1"/>
    <w:rsid w:val="002B2689"/>
    <w:rsid w:val="00330EFB"/>
    <w:rsid w:val="00344544"/>
    <w:rsid w:val="003A54A0"/>
    <w:rsid w:val="00424FAB"/>
    <w:rsid w:val="00435D11"/>
    <w:rsid w:val="00441DB8"/>
    <w:rsid w:val="00447FDA"/>
    <w:rsid w:val="00455F18"/>
    <w:rsid w:val="00456E03"/>
    <w:rsid w:val="00470604"/>
    <w:rsid w:val="004A2E3B"/>
    <w:rsid w:val="004A47C3"/>
    <w:rsid w:val="004B0CD6"/>
    <w:rsid w:val="004C19F7"/>
    <w:rsid w:val="004E2B65"/>
    <w:rsid w:val="005053FB"/>
    <w:rsid w:val="005633E7"/>
    <w:rsid w:val="005855DE"/>
    <w:rsid w:val="005B39C8"/>
    <w:rsid w:val="005E7451"/>
    <w:rsid w:val="005F33CA"/>
    <w:rsid w:val="00655E6D"/>
    <w:rsid w:val="006D21FA"/>
    <w:rsid w:val="006D52EF"/>
    <w:rsid w:val="006E2D69"/>
    <w:rsid w:val="00701C9F"/>
    <w:rsid w:val="00706535"/>
    <w:rsid w:val="00756869"/>
    <w:rsid w:val="007649DA"/>
    <w:rsid w:val="00792E31"/>
    <w:rsid w:val="007C6B5D"/>
    <w:rsid w:val="00807A6A"/>
    <w:rsid w:val="00836AC1"/>
    <w:rsid w:val="00861409"/>
    <w:rsid w:val="00863A9A"/>
    <w:rsid w:val="00876A2A"/>
    <w:rsid w:val="008F6B5E"/>
    <w:rsid w:val="0092303A"/>
    <w:rsid w:val="00924269"/>
    <w:rsid w:val="00943929"/>
    <w:rsid w:val="009671B0"/>
    <w:rsid w:val="00974A9B"/>
    <w:rsid w:val="00997943"/>
    <w:rsid w:val="009C53C2"/>
    <w:rsid w:val="00A42CBA"/>
    <w:rsid w:val="00AD03D9"/>
    <w:rsid w:val="00AD45B6"/>
    <w:rsid w:val="00B25378"/>
    <w:rsid w:val="00BC7490"/>
    <w:rsid w:val="00C11635"/>
    <w:rsid w:val="00C60A97"/>
    <w:rsid w:val="00C932E0"/>
    <w:rsid w:val="00CD27B3"/>
    <w:rsid w:val="00CE1544"/>
    <w:rsid w:val="00D336B7"/>
    <w:rsid w:val="00D54226"/>
    <w:rsid w:val="00D76FB7"/>
    <w:rsid w:val="00D77712"/>
    <w:rsid w:val="00D862A7"/>
    <w:rsid w:val="00DB1CCA"/>
    <w:rsid w:val="00DE58E5"/>
    <w:rsid w:val="00DE5BD7"/>
    <w:rsid w:val="00DE7C3C"/>
    <w:rsid w:val="00E01F50"/>
    <w:rsid w:val="00E20694"/>
    <w:rsid w:val="00E23943"/>
    <w:rsid w:val="00E51D87"/>
    <w:rsid w:val="00E55294"/>
    <w:rsid w:val="00E63D81"/>
    <w:rsid w:val="00E8669C"/>
    <w:rsid w:val="00E92C61"/>
    <w:rsid w:val="00E972C4"/>
    <w:rsid w:val="00EA27D2"/>
    <w:rsid w:val="00EE4089"/>
    <w:rsid w:val="00EE7FD3"/>
    <w:rsid w:val="00F43EC0"/>
    <w:rsid w:val="00F45F2C"/>
    <w:rsid w:val="00F573C8"/>
    <w:rsid w:val="00F70C7E"/>
    <w:rsid w:val="00F7589F"/>
    <w:rsid w:val="00FC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C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B1CC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1C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semiHidden/>
    <w:rsid w:val="00DB1CCA"/>
  </w:style>
  <w:style w:type="paragraph" w:styleId="a6">
    <w:name w:val="List Paragraph"/>
    <w:basedOn w:val="a"/>
    <w:uiPriority w:val="34"/>
    <w:qFormat/>
    <w:rsid w:val="00DB1CC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DB1CC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1CC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6D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455F18"/>
    <w:rPr>
      <w:color w:val="808080"/>
    </w:rPr>
  </w:style>
  <w:style w:type="paragraph" w:customStyle="1" w:styleId="ConsPlusNonformat">
    <w:name w:val="ConsPlusNonformat"/>
    <w:rsid w:val="00C60A9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semiHidden/>
    <w:rsid w:val="0000485C"/>
    <w:pPr>
      <w:jc w:val="both"/>
    </w:pPr>
    <w:rPr>
      <w:sz w:val="28"/>
      <w:szCs w:val="24"/>
    </w:rPr>
  </w:style>
  <w:style w:type="character" w:customStyle="1" w:styleId="ac">
    <w:name w:val="Основной текст Знак"/>
    <w:basedOn w:val="a0"/>
    <w:link w:val="ab"/>
    <w:semiHidden/>
    <w:rsid w:val="0000485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No Spacing"/>
    <w:uiPriority w:val="1"/>
    <w:qFormat/>
    <w:rsid w:val="005F33CA"/>
    <w:pPr>
      <w:spacing w:after="0" w:line="240" w:lineRule="auto"/>
    </w:pPr>
  </w:style>
  <w:style w:type="paragraph" w:styleId="ae">
    <w:name w:val="footer"/>
    <w:basedOn w:val="a"/>
    <w:link w:val="af"/>
    <w:uiPriority w:val="99"/>
    <w:unhideWhenUsed/>
    <w:rsid w:val="002570F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570F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C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B1CC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1C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semiHidden/>
    <w:rsid w:val="00DB1CCA"/>
  </w:style>
  <w:style w:type="paragraph" w:styleId="a6">
    <w:name w:val="List Paragraph"/>
    <w:basedOn w:val="a"/>
    <w:uiPriority w:val="34"/>
    <w:qFormat/>
    <w:rsid w:val="00DB1CC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DB1CC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1CCA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6D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455F18"/>
    <w:rPr>
      <w:color w:val="808080"/>
    </w:rPr>
  </w:style>
  <w:style w:type="paragraph" w:customStyle="1" w:styleId="ConsPlusNonformat">
    <w:name w:val="ConsPlusNonformat"/>
    <w:rsid w:val="00C60A9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semiHidden/>
    <w:rsid w:val="0000485C"/>
    <w:pPr>
      <w:jc w:val="both"/>
    </w:pPr>
    <w:rPr>
      <w:sz w:val="28"/>
      <w:szCs w:val="24"/>
    </w:rPr>
  </w:style>
  <w:style w:type="character" w:customStyle="1" w:styleId="ac">
    <w:name w:val="Основной текст Знак"/>
    <w:basedOn w:val="a0"/>
    <w:link w:val="ab"/>
    <w:semiHidden/>
    <w:rsid w:val="0000485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No Spacing"/>
    <w:uiPriority w:val="1"/>
    <w:qFormat/>
    <w:rsid w:val="005F33CA"/>
    <w:pPr>
      <w:spacing w:after="0" w:line="240" w:lineRule="auto"/>
    </w:pPr>
  </w:style>
  <w:style w:type="paragraph" w:styleId="ae">
    <w:name w:val="footer"/>
    <w:basedOn w:val="a"/>
    <w:link w:val="af"/>
    <w:uiPriority w:val="99"/>
    <w:unhideWhenUsed/>
    <w:rsid w:val="002570F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570F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9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-sbk\Desktop\&#1064;&#1072;&#1073;&#1083;&#1086;&#1085;%20&#1055;&#1086;&#1089;&#1090;&#1072;&#1085;&#1086;&#1074;&#1083;&#1077;&#1085;&#1080;&#1103;-&#1072;&#1076;&#1084;&#1080;&#1085;&#1080;&#1089;&#1090;&#1088;&#1072;&#1094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A9D4C-9047-44FF-8475-5126339D6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Постановления-администрация</Template>
  <TotalTime>208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Борисовна Карелина</dc:creator>
  <cp:lastModifiedBy>Наталья Сергеевна Теплова</cp:lastModifiedBy>
  <cp:revision>20</cp:revision>
  <cp:lastPrinted>2020-01-27T08:33:00Z</cp:lastPrinted>
  <dcterms:created xsi:type="dcterms:W3CDTF">2020-01-23T01:58:00Z</dcterms:created>
  <dcterms:modified xsi:type="dcterms:W3CDTF">2020-02-17T01:47:00Z</dcterms:modified>
</cp:coreProperties>
</file>